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DE6D" w14:textId="77777777" w:rsidR="00CD238C" w:rsidRPr="003F00CE" w:rsidRDefault="0034396E">
      <w:pPr>
        <w:pStyle w:val="Nzev"/>
      </w:pPr>
      <w:r w:rsidRPr="003F00CE">
        <w:t xml:space="preserve">Základní škola </w:t>
      </w:r>
      <w:r w:rsidR="00CD238C" w:rsidRPr="003F00CE">
        <w:t xml:space="preserve">Vítězslava Hálka </w:t>
      </w:r>
      <w:r w:rsidRPr="003F00CE">
        <w:t xml:space="preserve">Odolena Voda, </w:t>
      </w:r>
    </w:p>
    <w:p w14:paraId="1B8AE732" w14:textId="77777777" w:rsidR="00626017" w:rsidRPr="003F00CE" w:rsidRDefault="0034396E">
      <w:pPr>
        <w:pStyle w:val="Nzev"/>
      </w:pPr>
      <w:r w:rsidRPr="003F00CE">
        <w:t>Školní 200, 250 70 Odolena Voda</w:t>
      </w:r>
    </w:p>
    <w:p w14:paraId="3AD43CB6" w14:textId="77777777" w:rsidR="00626017" w:rsidRDefault="00626017">
      <w:pPr>
        <w:pStyle w:val="Nzev"/>
        <w:rPr>
          <w:u w:val="single"/>
        </w:rPr>
      </w:pPr>
    </w:p>
    <w:p w14:paraId="7B29D9E5" w14:textId="33A23C03" w:rsidR="00626017" w:rsidRDefault="00626017">
      <w:pPr>
        <w:pStyle w:val="Nzev"/>
        <w:rPr>
          <w:u w:val="single"/>
        </w:rPr>
      </w:pPr>
      <w:r>
        <w:rPr>
          <w:u w:val="single"/>
        </w:rPr>
        <w:t xml:space="preserve">Žádost o </w:t>
      </w:r>
      <w:r w:rsidR="00EC2A0E">
        <w:rPr>
          <w:u w:val="single"/>
        </w:rPr>
        <w:t>osvobození od úplaty za školní družinu na školní rok 202</w:t>
      </w:r>
      <w:r w:rsidR="00783D18">
        <w:rPr>
          <w:u w:val="single"/>
        </w:rPr>
        <w:t>6</w:t>
      </w:r>
      <w:r w:rsidR="00EC2A0E">
        <w:rPr>
          <w:u w:val="single"/>
        </w:rPr>
        <w:t>/2</w:t>
      </w:r>
      <w:r w:rsidR="00D57D35">
        <w:rPr>
          <w:u w:val="single"/>
        </w:rPr>
        <w:t>02</w:t>
      </w:r>
      <w:r w:rsidR="00783D18">
        <w:rPr>
          <w:u w:val="single"/>
        </w:rPr>
        <w:t>7</w:t>
      </w:r>
    </w:p>
    <w:p w14:paraId="0F9926D9" w14:textId="77777777" w:rsidR="00A5334E" w:rsidRDefault="00A5334E">
      <w:pPr>
        <w:pStyle w:val="Nzev"/>
        <w:rPr>
          <w:u w:val="single"/>
        </w:rPr>
      </w:pPr>
    </w:p>
    <w:p w14:paraId="017401AB" w14:textId="77777777" w:rsidR="00A5334E" w:rsidRDefault="00A5334E">
      <w:pPr>
        <w:pStyle w:val="Nzev"/>
        <w:rPr>
          <w:u w:val="single"/>
        </w:rPr>
      </w:pPr>
    </w:p>
    <w:p w14:paraId="5A709E63" w14:textId="77777777" w:rsidR="00626017" w:rsidRPr="003F7CC7" w:rsidRDefault="00626017" w:rsidP="00EC2A0E">
      <w:pPr>
        <w:pStyle w:val="Nzev"/>
        <w:jc w:val="left"/>
        <w:rPr>
          <w:b w:val="0"/>
          <w:bCs/>
        </w:rPr>
      </w:pPr>
    </w:p>
    <w:p w14:paraId="2D792EAF" w14:textId="77777777" w:rsidR="00A5334E" w:rsidRPr="003F7CC7" w:rsidRDefault="00A5334E" w:rsidP="00A5334E">
      <w:pPr>
        <w:pStyle w:val="Nzev"/>
        <w:jc w:val="left"/>
        <w:rPr>
          <w:b w:val="0"/>
          <w:bCs/>
          <w:sz w:val="24"/>
          <w:szCs w:val="24"/>
        </w:rPr>
      </w:pPr>
      <w:r w:rsidRPr="003F7CC7">
        <w:rPr>
          <w:b w:val="0"/>
          <w:bCs/>
          <w:sz w:val="24"/>
          <w:szCs w:val="24"/>
        </w:rPr>
        <w:t>jako zákonný zástupce ………</w:t>
      </w:r>
      <w:r w:rsidR="003F7CC7">
        <w:rPr>
          <w:b w:val="0"/>
          <w:bCs/>
          <w:sz w:val="24"/>
          <w:szCs w:val="24"/>
        </w:rPr>
        <w:t>….</w:t>
      </w:r>
      <w:r w:rsidRPr="003F7CC7">
        <w:rPr>
          <w:b w:val="0"/>
          <w:bCs/>
          <w:sz w:val="24"/>
          <w:szCs w:val="24"/>
        </w:rPr>
        <w:t>………………..</w:t>
      </w:r>
      <w:r w:rsidR="003F7CC7">
        <w:rPr>
          <w:b w:val="0"/>
          <w:bCs/>
          <w:sz w:val="24"/>
          <w:szCs w:val="24"/>
        </w:rPr>
        <w:t xml:space="preserve">         </w:t>
      </w:r>
      <w:r w:rsidRPr="003F7CC7">
        <w:rPr>
          <w:b w:val="0"/>
          <w:bCs/>
          <w:sz w:val="24"/>
          <w:szCs w:val="24"/>
        </w:rPr>
        <w:t>dítěte ……………………….……………</w:t>
      </w:r>
    </w:p>
    <w:p w14:paraId="1D00B20A" w14:textId="77777777" w:rsidR="00A5334E" w:rsidRPr="003F7CC7" w:rsidRDefault="00A5334E" w:rsidP="00A5334E">
      <w:pPr>
        <w:pStyle w:val="Nzev"/>
        <w:jc w:val="left"/>
        <w:rPr>
          <w:b w:val="0"/>
          <w:bCs/>
          <w:sz w:val="24"/>
          <w:szCs w:val="24"/>
        </w:rPr>
      </w:pPr>
    </w:p>
    <w:p w14:paraId="3EBAE188" w14:textId="77777777" w:rsidR="00A5334E" w:rsidRPr="003F7CC7" w:rsidRDefault="00A5334E" w:rsidP="00A5334E">
      <w:pPr>
        <w:pStyle w:val="Nzev"/>
        <w:jc w:val="left"/>
        <w:rPr>
          <w:b w:val="0"/>
          <w:bCs/>
          <w:sz w:val="24"/>
          <w:szCs w:val="24"/>
        </w:rPr>
      </w:pPr>
      <w:r w:rsidRPr="003F7CC7">
        <w:rPr>
          <w:b w:val="0"/>
          <w:bCs/>
          <w:sz w:val="24"/>
          <w:szCs w:val="24"/>
        </w:rPr>
        <w:t xml:space="preserve">třída ………………………… </w:t>
      </w:r>
      <w:r w:rsidRPr="003F7CC7">
        <w:rPr>
          <w:b w:val="0"/>
          <w:bCs/>
          <w:sz w:val="24"/>
          <w:szCs w:val="24"/>
        </w:rPr>
        <w:tab/>
      </w:r>
      <w:r w:rsidRPr="003F7CC7">
        <w:rPr>
          <w:b w:val="0"/>
          <w:bCs/>
          <w:sz w:val="24"/>
          <w:szCs w:val="24"/>
        </w:rPr>
        <w:tab/>
      </w:r>
      <w:r w:rsidRPr="003F7CC7">
        <w:rPr>
          <w:b w:val="0"/>
          <w:bCs/>
          <w:sz w:val="24"/>
          <w:szCs w:val="24"/>
        </w:rPr>
        <w:tab/>
      </w:r>
      <w:r w:rsidR="003F7CC7">
        <w:rPr>
          <w:b w:val="0"/>
          <w:bCs/>
          <w:sz w:val="24"/>
          <w:szCs w:val="24"/>
        </w:rPr>
        <w:t xml:space="preserve">       </w:t>
      </w:r>
      <w:r w:rsidRPr="003F7CC7">
        <w:rPr>
          <w:b w:val="0"/>
          <w:bCs/>
          <w:sz w:val="24"/>
          <w:szCs w:val="24"/>
        </w:rPr>
        <w:t>oddělení ŠD …………………………</w:t>
      </w:r>
      <w:r w:rsidR="003F7CC7">
        <w:rPr>
          <w:b w:val="0"/>
          <w:bCs/>
          <w:sz w:val="24"/>
          <w:szCs w:val="24"/>
        </w:rPr>
        <w:t>..</w:t>
      </w:r>
      <w:r w:rsidRPr="003F7CC7">
        <w:rPr>
          <w:b w:val="0"/>
          <w:bCs/>
          <w:sz w:val="24"/>
          <w:szCs w:val="24"/>
        </w:rPr>
        <w:t>…</w:t>
      </w:r>
    </w:p>
    <w:p w14:paraId="226AE537" w14:textId="77777777" w:rsidR="00A5334E" w:rsidRPr="003F7CC7" w:rsidRDefault="00A5334E" w:rsidP="00A5334E">
      <w:pPr>
        <w:pStyle w:val="Nzev"/>
        <w:jc w:val="left"/>
        <w:rPr>
          <w:b w:val="0"/>
          <w:bCs/>
          <w:sz w:val="24"/>
          <w:szCs w:val="24"/>
        </w:rPr>
      </w:pPr>
    </w:p>
    <w:p w14:paraId="79E83B67" w14:textId="77777777" w:rsidR="00626017" w:rsidRPr="003F7CC7" w:rsidRDefault="00A5334E" w:rsidP="00A5334E">
      <w:pPr>
        <w:pStyle w:val="Nzev"/>
        <w:jc w:val="left"/>
        <w:rPr>
          <w:b w:val="0"/>
          <w:bCs/>
          <w:sz w:val="24"/>
          <w:szCs w:val="24"/>
        </w:rPr>
      </w:pPr>
      <w:r w:rsidRPr="003F7CC7">
        <w:rPr>
          <w:b w:val="0"/>
          <w:bCs/>
          <w:sz w:val="24"/>
          <w:szCs w:val="24"/>
        </w:rPr>
        <w:t xml:space="preserve">žádám o osvobození od úplaty za školní družinu z důvodu pobírání přídavku na dítě. </w:t>
      </w:r>
    </w:p>
    <w:p w14:paraId="5D3BE91C" w14:textId="77777777" w:rsidR="00EC2A0E" w:rsidRPr="003F7CC7" w:rsidRDefault="00EC2A0E">
      <w:pPr>
        <w:pStyle w:val="Nzev"/>
        <w:rPr>
          <w:b w:val="0"/>
          <w:bCs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7"/>
      </w:tblGrid>
      <w:tr w:rsidR="00626017" w:rsidRPr="003F7CC7" w14:paraId="1F9FEF0E" w14:textId="77777777" w:rsidTr="003F7CC7">
        <w:trPr>
          <w:trHeight w:val="4465"/>
        </w:trPr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</w:tcPr>
          <w:p w14:paraId="5E6AB967" w14:textId="77777777" w:rsidR="00626017" w:rsidRPr="003F7CC7" w:rsidRDefault="00626017">
            <w:pPr>
              <w:jc w:val="both"/>
              <w:rPr>
                <w:bCs/>
                <w:sz w:val="24"/>
              </w:rPr>
            </w:pPr>
          </w:p>
          <w:p w14:paraId="3F578347" w14:textId="77777777" w:rsidR="00626017" w:rsidRPr="003F7CC7" w:rsidRDefault="00A5334E">
            <w:pPr>
              <w:jc w:val="both"/>
              <w:rPr>
                <w:bCs/>
                <w:sz w:val="24"/>
              </w:rPr>
            </w:pPr>
            <w:r w:rsidRPr="003F7CC7">
              <w:rPr>
                <w:bCs/>
                <w:sz w:val="24"/>
              </w:rPr>
              <w:t>Na období :</w:t>
            </w:r>
          </w:p>
          <w:p w14:paraId="1B5412FC" w14:textId="77777777" w:rsidR="00EC2A0E" w:rsidRPr="003F7CC7" w:rsidRDefault="00EC2A0E">
            <w:pPr>
              <w:jc w:val="both"/>
              <w:rPr>
                <w:bCs/>
                <w:sz w:val="24"/>
              </w:rPr>
            </w:pPr>
          </w:p>
          <w:p w14:paraId="03691F5F" w14:textId="77777777" w:rsidR="00EC2A0E" w:rsidRPr="003F7CC7" w:rsidRDefault="00EC2A0E">
            <w:pPr>
              <w:jc w:val="both"/>
              <w:rPr>
                <w:bCs/>
                <w:sz w:val="24"/>
              </w:rPr>
            </w:pPr>
          </w:p>
          <w:p w14:paraId="72E54079" w14:textId="7D1412F7" w:rsidR="00EC2A0E" w:rsidRPr="003F7CC7" w:rsidRDefault="00EC2A0E" w:rsidP="00EC2A0E">
            <w:pPr>
              <w:numPr>
                <w:ilvl w:val="0"/>
                <w:numId w:val="3"/>
              </w:numPr>
              <w:jc w:val="both"/>
              <w:rPr>
                <w:bCs/>
                <w:sz w:val="24"/>
              </w:rPr>
            </w:pPr>
            <w:r w:rsidRPr="003F7CC7">
              <w:rPr>
                <w:bCs/>
                <w:sz w:val="24"/>
              </w:rPr>
              <w:t>1. pololetí září – prosinec 202</w:t>
            </w:r>
            <w:r w:rsidR="00783D18">
              <w:rPr>
                <w:bCs/>
                <w:sz w:val="24"/>
              </w:rPr>
              <w:t>6</w:t>
            </w:r>
          </w:p>
          <w:p w14:paraId="5FE74E4D" w14:textId="77777777" w:rsidR="00EC2A0E" w:rsidRPr="003F7CC7" w:rsidRDefault="00EC2A0E" w:rsidP="00EC2A0E">
            <w:pPr>
              <w:jc w:val="both"/>
              <w:rPr>
                <w:bCs/>
                <w:sz w:val="24"/>
              </w:rPr>
            </w:pPr>
          </w:p>
          <w:p w14:paraId="47B3D2FD" w14:textId="77777777" w:rsidR="00A5334E" w:rsidRPr="003F7CC7" w:rsidRDefault="00A5334E" w:rsidP="00EC2A0E">
            <w:pPr>
              <w:jc w:val="both"/>
              <w:rPr>
                <w:bCs/>
                <w:sz w:val="24"/>
              </w:rPr>
            </w:pPr>
          </w:p>
          <w:p w14:paraId="58B206C8" w14:textId="5CFC5A05" w:rsidR="00EC2A0E" w:rsidRPr="003F7CC7" w:rsidRDefault="00EC2A0E" w:rsidP="00EC2A0E">
            <w:pPr>
              <w:numPr>
                <w:ilvl w:val="0"/>
                <w:numId w:val="3"/>
              </w:numPr>
              <w:jc w:val="both"/>
              <w:rPr>
                <w:bCs/>
                <w:sz w:val="24"/>
              </w:rPr>
            </w:pPr>
            <w:r w:rsidRPr="003F7CC7">
              <w:rPr>
                <w:bCs/>
                <w:sz w:val="24"/>
              </w:rPr>
              <w:t>2. pololetí leden – červen 202</w:t>
            </w:r>
            <w:r w:rsidR="00783D18">
              <w:rPr>
                <w:bCs/>
                <w:sz w:val="24"/>
              </w:rPr>
              <w:t>7</w:t>
            </w:r>
          </w:p>
          <w:p w14:paraId="40BAFC73" w14:textId="77777777" w:rsidR="00EC2A0E" w:rsidRPr="003F7CC7" w:rsidRDefault="00EC2A0E" w:rsidP="00EC2A0E">
            <w:pPr>
              <w:jc w:val="both"/>
              <w:rPr>
                <w:bCs/>
                <w:sz w:val="24"/>
              </w:rPr>
            </w:pPr>
          </w:p>
          <w:p w14:paraId="6073A0CA" w14:textId="77777777" w:rsidR="00EC2A0E" w:rsidRPr="003F7CC7" w:rsidRDefault="00EC2A0E" w:rsidP="00EC2A0E">
            <w:pPr>
              <w:jc w:val="both"/>
              <w:rPr>
                <w:bCs/>
                <w:sz w:val="24"/>
              </w:rPr>
            </w:pPr>
          </w:p>
          <w:p w14:paraId="4EEC5D7E" w14:textId="77777777" w:rsidR="00EC2A0E" w:rsidRDefault="00EC2A0E" w:rsidP="00EC2A0E">
            <w:pPr>
              <w:jc w:val="both"/>
              <w:rPr>
                <w:bCs/>
                <w:sz w:val="24"/>
              </w:rPr>
            </w:pPr>
            <w:r w:rsidRPr="003F7CC7">
              <w:rPr>
                <w:bCs/>
                <w:sz w:val="24"/>
              </w:rPr>
              <w:t>Součástí žádosti je, že zákonný zástupce dítěte do</w:t>
            </w:r>
            <w:r w:rsidR="003F7CC7">
              <w:rPr>
                <w:bCs/>
                <w:sz w:val="24"/>
              </w:rPr>
              <w:t>lož</w:t>
            </w:r>
            <w:r w:rsidR="004A2DC0">
              <w:rPr>
                <w:bCs/>
                <w:sz w:val="24"/>
              </w:rPr>
              <w:t>í</w:t>
            </w:r>
            <w:r w:rsidR="003F7CC7">
              <w:rPr>
                <w:bCs/>
                <w:sz w:val="24"/>
              </w:rPr>
              <w:t xml:space="preserve"> „Oznámení o přiznání dávky státní sociální podpory – přídavek na dítě“.</w:t>
            </w:r>
          </w:p>
          <w:p w14:paraId="5CCB8B21" w14:textId="6C00D983" w:rsidR="003F7CC7" w:rsidRPr="003F7CC7" w:rsidRDefault="003F7CC7" w:rsidP="00EC2A0E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V případě osvobození za 1. pololetí do 30.9.202</w:t>
            </w:r>
            <w:r w:rsidR="00783D18">
              <w:rPr>
                <w:bCs/>
                <w:sz w:val="24"/>
              </w:rPr>
              <w:t>6</w:t>
            </w:r>
            <w:r>
              <w:rPr>
                <w:bCs/>
                <w:sz w:val="24"/>
              </w:rPr>
              <w:t>, za 2. pololetí do 30.1.202</w:t>
            </w:r>
            <w:r w:rsidR="00783D18">
              <w:rPr>
                <w:bCs/>
                <w:sz w:val="24"/>
              </w:rPr>
              <w:t>7</w:t>
            </w:r>
            <w:r>
              <w:rPr>
                <w:bCs/>
                <w:sz w:val="24"/>
              </w:rPr>
              <w:t>.</w:t>
            </w:r>
          </w:p>
          <w:p w14:paraId="07A56176" w14:textId="77777777" w:rsidR="00EC2A0E" w:rsidRPr="003F7CC7" w:rsidRDefault="00EC2A0E" w:rsidP="00EC2A0E">
            <w:pPr>
              <w:jc w:val="both"/>
              <w:rPr>
                <w:bCs/>
                <w:sz w:val="24"/>
              </w:rPr>
            </w:pPr>
          </w:p>
          <w:p w14:paraId="6E9891A1" w14:textId="77777777" w:rsidR="005D7008" w:rsidRPr="003F7CC7" w:rsidRDefault="005D7008" w:rsidP="00EC2A0E">
            <w:pPr>
              <w:jc w:val="both"/>
              <w:rPr>
                <w:bCs/>
                <w:sz w:val="24"/>
              </w:rPr>
            </w:pPr>
          </w:p>
          <w:p w14:paraId="6E17BC4E" w14:textId="77777777" w:rsidR="005D7008" w:rsidRPr="003F7CC7" w:rsidRDefault="005D7008" w:rsidP="00EC2A0E">
            <w:pPr>
              <w:jc w:val="both"/>
              <w:rPr>
                <w:bCs/>
                <w:sz w:val="24"/>
              </w:rPr>
            </w:pPr>
          </w:p>
        </w:tc>
      </w:tr>
      <w:tr w:rsidR="00626017" w:rsidRPr="003F7CC7" w14:paraId="5B5A22C6" w14:textId="77777777" w:rsidTr="003F7CC7">
        <w:trPr>
          <w:trHeight w:val="288"/>
        </w:trPr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</w:tcPr>
          <w:p w14:paraId="55A2A328" w14:textId="77777777" w:rsidR="00626017" w:rsidRPr="003F7CC7" w:rsidRDefault="00626017">
            <w:pPr>
              <w:jc w:val="both"/>
              <w:rPr>
                <w:bCs/>
                <w:sz w:val="24"/>
              </w:rPr>
            </w:pPr>
          </w:p>
        </w:tc>
      </w:tr>
      <w:tr w:rsidR="00626017" w:rsidRPr="003F7CC7" w14:paraId="7101E325" w14:textId="77777777" w:rsidTr="003F7CC7">
        <w:trPr>
          <w:trHeight w:val="1609"/>
        </w:trPr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</w:tcPr>
          <w:p w14:paraId="2BF4FFB1" w14:textId="77777777" w:rsidR="00A5334E" w:rsidRPr="003F7CC7" w:rsidRDefault="00626017">
            <w:pPr>
              <w:jc w:val="both"/>
              <w:rPr>
                <w:bCs/>
                <w:sz w:val="24"/>
              </w:rPr>
            </w:pPr>
            <w:r w:rsidRPr="003F7CC7">
              <w:rPr>
                <w:bCs/>
                <w:sz w:val="24"/>
              </w:rPr>
              <w:t>Datum:</w:t>
            </w:r>
            <w:r w:rsidR="005D7008" w:rsidRPr="003F7CC7">
              <w:rPr>
                <w:bCs/>
                <w:sz w:val="24"/>
              </w:rPr>
              <w:t xml:space="preserve">                                                                              Podpis žadatele :</w:t>
            </w:r>
          </w:p>
        </w:tc>
      </w:tr>
      <w:tr w:rsidR="00626017" w:rsidRPr="003F7CC7" w14:paraId="3998DDB4" w14:textId="77777777" w:rsidTr="003F7CC7">
        <w:trPr>
          <w:trHeight w:val="2505"/>
        </w:trPr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</w:tcPr>
          <w:p w14:paraId="7073E4F8" w14:textId="77777777" w:rsidR="00A5334E" w:rsidRPr="003F7CC7" w:rsidRDefault="00A5334E">
            <w:pPr>
              <w:jc w:val="both"/>
              <w:rPr>
                <w:bCs/>
                <w:sz w:val="24"/>
              </w:rPr>
            </w:pPr>
          </w:p>
          <w:p w14:paraId="2923F8E7" w14:textId="77777777" w:rsidR="00A5334E" w:rsidRPr="003F7CC7" w:rsidRDefault="00A5334E">
            <w:pPr>
              <w:jc w:val="both"/>
              <w:rPr>
                <w:bCs/>
                <w:sz w:val="24"/>
              </w:rPr>
            </w:pPr>
            <w:r w:rsidRPr="003F7CC7">
              <w:rPr>
                <w:bCs/>
                <w:sz w:val="24"/>
              </w:rPr>
              <w:t>Vyjádření ředitelky školy :                                ANO                                NE</w:t>
            </w:r>
          </w:p>
          <w:p w14:paraId="641084AA" w14:textId="77777777" w:rsidR="005D7008" w:rsidRPr="003F7CC7" w:rsidRDefault="005D7008">
            <w:pPr>
              <w:jc w:val="both"/>
              <w:rPr>
                <w:bCs/>
                <w:sz w:val="24"/>
              </w:rPr>
            </w:pPr>
          </w:p>
          <w:p w14:paraId="68BE6A49" w14:textId="77777777" w:rsidR="005D7008" w:rsidRPr="003F7CC7" w:rsidRDefault="005D7008">
            <w:pPr>
              <w:jc w:val="both"/>
              <w:rPr>
                <w:bCs/>
                <w:sz w:val="24"/>
              </w:rPr>
            </w:pPr>
          </w:p>
          <w:p w14:paraId="6C006E60" w14:textId="77777777" w:rsidR="00A5334E" w:rsidRDefault="00A5334E">
            <w:pPr>
              <w:jc w:val="both"/>
              <w:rPr>
                <w:bCs/>
                <w:sz w:val="24"/>
              </w:rPr>
            </w:pPr>
          </w:p>
          <w:p w14:paraId="67973C61" w14:textId="77777777" w:rsidR="003F7CC7" w:rsidRPr="003F7CC7" w:rsidRDefault="003F7CC7">
            <w:pPr>
              <w:jc w:val="both"/>
              <w:rPr>
                <w:bCs/>
                <w:sz w:val="24"/>
              </w:rPr>
            </w:pPr>
          </w:p>
          <w:p w14:paraId="2FF43778" w14:textId="77777777" w:rsidR="00A5334E" w:rsidRPr="003F7CC7" w:rsidRDefault="00A5334E">
            <w:pPr>
              <w:jc w:val="both"/>
              <w:rPr>
                <w:bCs/>
                <w:sz w:val="24"/>
              </w:rPr>
            </w:pPr>
            <w:r w:rsidRPr="003F7CC7">
              <w:rPr>
                <w:bCs/>
                <w:sz w:val="24"/>
              </w:rPr>
              <w:t>Dne :</w:t>
            </w:r>
            <w:r w:rsidR="003F7CC7">
              <w:rPr>
                <w:bCs/>
                <w:sz w:val="24"/>
              </w:rPr>
              <w:t xml:space="preserve">                                                                                  Podpis : </w:t>
            </w:r>
          </w:p>
          <w:p w14:paraId="4700D574" w14:textId="77777777" w:rsidR="00A5334E" w:rsidRPr="003F7CC7" w:rsidRDefault="00A5334E">
            <w:pPr>
              <w:jc w:val="both"/>
              <w:rPr>
                <w:bCs/>
                <w:sz w:val="24"/>
              </w:rPr>
            </w:pPr>
          </w:p>
          <w:p w14:paraId="06099B56" w14:textId="77777777" w:rsidR="00626017" w:rsidRPr="003F7CC7" w:rsidRDefault="00626017">
            <w:pPr>
              <w:jc w:val="both"/>
              <w:rPr>
                <w:bCs/>
                <w:sz w:val="24"/>
              </w:rPr>
            </w:pPr>
            <w:r w:rsidRPr="003F7CC7">
              <w:rPr>
                <w:bCs/>
                <w:sz w:val="24"/>
              </w:rPr>
              <w:t xml:space="preserve">                                                             </w:t>
            </w:r>
          </w:p>
        </w:tc>
      </w:tr>
    </w:tbl>
    <w:p w14:paraId="387E035B" w14:textId="77777777" w:rsidR="00626017" w:rsidRDefault="00626017" w:rsidP="003F7CC7"/>
    <w:sectPr w:rsidR="00626017" w:rsidSect="003F7CC7">
      <w:pgSz w:w="11906" w:h="16838"/>
      <w:pgMar w:top="1418" w:right="1077" w:bottom="1418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8064C"/>
    <w:multiLevelType w:val="hybridMultilevel"/>
    <w:tmpl w:val="E5D83B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D0EA1"/>
    <w:multiLevelType w:val="hybridMultilevel"/>
    <w:tmpl w:val="898061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723D4"/>
    <w:multiLevelType w:val="hybridMultilevel"/>
    <w:tmpl w:val="907EA5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615677">
    <w:abstractNumId w:val="1"/>
  </w:num>
  <w:num w:numId="2" w16cid:durableId="1794209408">
    <w:abstractNumId w:val="0"/>
  </w:num>
  <w:num w:numId="3" w16cid:durableId="1865903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22C5"/>
    <w:rsid w:val="000D609E"/>
    <w:rsid w:val="0034396E"/>
    <w:rsid w:val="003F00CE"/>
    <w:rsid w:val="003F7CC7"/>
    <w:rsid w:val="004A2DC0"/>
    <w:rsid w:val="004E3E96"/>
    <w:rsid w:val="00565DF1"/>
    <w:rsid w:val="005D7008"/>
    <w:rsid w:val="00626017"/>
    <w:rsid w:val="00783D18"/>
    <w:rsid w:val="00A5334E"/>
    <w:rsid w:val="00A91E98"/>
    <w:rsid w:val="00AF58B0"/>
    <w:rsid w:val="00B022C5"/>
    <w:rsid w:val="00CD238C"/>
    <w:rsid w:val="00D57D35"/>
    <w:rsid w:val="00E820CB"/>
    <w:rsid w:val="00EC2A0E"/>
    <w:rsid w:val="00F16624"/>
    <w:rsid w:val="00F23B9B"/>
    <w:rsid w:val="00F2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ADD6F"/>
  <w15:chartTrackingRefBased/>
  <w15:docId w15:val="{61B9AA14-7BB4-4009-AED3-6E91D376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Interni\&#352;ablony\FKSP\FKSP-%20RO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FKSP- RO</Template>
  <TotalTime>1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příspěvek zaměstnance ČŠI z FKSP</vt:lpstr>
    </vt:vector>
  </TitlesOfParts>
  <Company>Česká republika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příspěvek zaměstnance ČŠI z FKSP</dc:title>
  <dc:subject>Pro ústředí</dc:subject>
  <dc:creator>Alena Kašparová</dc:creator>
  <cp:keywords/>
  <dc:description/>
  <cp:lastModifiedBy>Havlínová, Kateřina</cp:lastModifiedBy>
  <cp:revision>3</cp:revision>
  <cp:lastPrinted>2025-09-17T06:50:00Z</cp:lastPrinted>
  <dcterms:created xsi:type="dcterms:W3CDTF">2026-02-09T08:14:00Z</dcterms:created>
  <dcterms:modified xsi:type="dcterms:W3CDTF">2026-08-25T12:02:00Z</dcterms:modified>
</cp:coreProperties>
</file>